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3DB" w:rsidRPr="006D2263" w:rsidRDefault="000053DB" w:rsidP="006D2263">
      <w:pPr>
        <w:pStyle w:val="31"/>
        <w:shd w:val="clear" w:color="auto" w:fill="auto"/>
        <w:rPr>
          <w:lang w:val="ru-RU"/>
        </w:rPr>
      </w:pPr>
      <w:r>
        <w:rPr>
          <w:noProof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45.25pt;margin-top:-27.15pt;width:592.3pt;height:895.95pt;z-index:-251658240" wrapcoords="-26 0 -26 21560 21600 21560 21600 0 -26 0">
            <v:imagedata r:id="rId7" o:title="" croptop="2838f" cropbottom="3225f"/>
            <w10:wrap type="tight"/>
          </v:shape>
        </w:pict>
      </w: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350"/>
        <w:gridCol w:w="3907"/>
        <w:gridCol w:w="1843"/>
        <w:gridCol w:w="1418"/>
        <w:gridCol w:w="1421"/>
        <w:gridCol w:w="1565"/>
      </w:tblGrid>
      <w:tr w:rsidR="000053DB">
        <w:trPr>
          <w:trHeight w:hRule="exact" w:val="293"/>
          <w:jc w:val="center"/>
        </w:trPr>
        <w:tc>
          <w:tcPr>
            <w:tcW w:w="3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  <w:lang w:val="ru-RU" w:eastAsia="ru-RU"/>
              </w:rPr>
              <w:t>№</w:t>
            </w:r>
          </w:p>
        </w:tc>
        <w:tc>
          <w:tcPr>
            <w:tcW w:w="390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</w:pPr>
            <w:r>
              <w:rPr>
                <w:rStyle w:val="211pt"/>
              </w:rPr>
              <w:t>Эш төре, исеме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ind w:left="160"/>
              <w:jc w:val="left"/>
            </w:pPr>
            <w:r>
              <w:rPr>
                <w:rStyle w:val="211pt"/>
              </w:rPr>
              <w:t>Җаваплы</w:t>
            </w:r>
          </w:p>
        </w:tc>
        <w:tc>
          <w:tcPr>
            <w:tcW w:w="440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Тормышк ашыру вакыты</w:t>
            </w:r>
          </w:p>
        </w:tc>
      </w:tr>
      <w:tr w:rsidR="000053DB" w:rsidTr="00202057">
        <w:trPr>
          <w:trHeight w:hRule="exact" w:val="283"/>
          <w:jc w:val="center"/>
        </w:trPr>
        <w:tc>
          <w:tcPr>
            <w:tcW w:w="35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</w:pPr>
          </w:p>
        </w:tc>
        <w:tc>
          <w:tcPr>
            <w:tcW w:w="3907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</w:pPr>
          </w:p>
        </w:tc>
        <w:tc>
          <w:tcPr>
            <w:tcW w:w="1843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2014 ел              ел</w:t>
            </w: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2015ел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2016ел</w:t>
            </w:r>
          </w:p>
        </w:tc>
      </w:tr>
      <w:tr w:rsidR="000053DB">
        <w:trPr>
          <w:trHeight w:hRule="exact" w:val="288"/>
          <w:jc w:val="center"/>
        </w:trPr>
        <w:tc>
          <w:tcPr>
            <w:tcW w:w="1050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  <w:lang w:val="ru-RU" w:eastAsia="ru-RU"/>
              </w:rPr>
              <w:t>1</w:t>
            </w:r>
            <w:r>
              <w:rPr>
                <w:rStyle w:val="211pt1"/>
                <w:lang w:val="ru-RU" w:eastAsia="ru-RU"/>
              </w:rPr>
              <w:t xml:space="preserve">. </w:t>
            </w:r>
            <w:r>
              <w:rPr>
                <w:rStyle w:val="211pt1"/>
              </w:rPr>
              <w:t>Хокукый-норматив яктан тәэмин ителү</w:t>
            </w:r>
          </w:p>
        </w:tc>
      </w:tr>
      <w:tr w:rsidR="000053DB" w:rsidTr="00882FA2">
        <w:trPr>
          <w:trHeight w:hRule="exact" w:val="1490"/>
          <w:jc w:val="center"/>
        </w:trPr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1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83" w:lineRule="exact"/>
              <w:jc w:val="left"/>
            </w:pPr>
            <w:r w:rsidRPr="00AC426E">
              <w:rPr>
                <w:rStyle w:val="211pt"/>
                <w:lang w:eastAsia="ru-RU"/>
              </w:rPr>
              <w:t xml:space="preserve">МБ </w:t>
            </w:r>
            <w:r>
              <w:rPr>
                <w:rStyle w:val="211pt"/>
              </w:rPr>
              <w:t>ФДБС педагогик эшчәнлеккә кертүнең планын эшкәртү, раслау.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 w:rsidP="00882FA2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</w:pPr>
            <w:r>
              <w:rPr>
                <w:rStyle w:val="211pt"/>
              </w:rPr>
              <w:t xml:space="preserve">Балалар бакчасы мөдире – </w:t>
            </w:r>
            <w:r>
              <w:rPr>
                <w:rStyle w:val="211pt"/>
                <w:lang w:eastAsia="ru-RU"/>
              </w:rPr>
              <w:t>Хисамова А.М.</w:t>
            </w:r>
            <w:r>
              <w:rPr>
                <w:rStyle w:val="211pt"/>
              </w:rPr>
              <w:t>, өлкән тәрбияче - Зиатдинова Ф.Х.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60" w:line="220" w:lineRule="exact"/>
              <w:ind w:left="180"/>
              <w:jc w:val="left"/>
            </w:pPr>
            <w:r>
              <w:rPr>
                <w:rStyle w:val="211pt"/>
              </w:rPr>
              <w:t>Сентябрь-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60" w:after="0" w:line="220" w:lineRule="exact"/>
              <w:ind w:left="300"/>
              <w:jc w:val="left"/>
            </w:pPr>
            <w:r w:rsidRPr="00882FA2">
              <w:rPr>
                <w:rStyle w:val="211pt"/>
                <w:lang w:eastAsia="ru-RU"/>
              </w:rPr>
              <w:t>октябрь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053DB" w:rsidTr="00882FA2">
        <w:trPr>
          <w:trHeight w:hRule="exact" w:val="1454"/>
          <w:jc w:val="center"/>
        </w:trPr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2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pt"/>
              </w:rPr>
              <w:t>МБ ФДБС эшчәнлеккә кертү, тормышка ашыруны регламентлаштыра торган федераль, региональ, муниципаль югарылыкта хокукый-норматив мәгълүматлар базасын формалаштыру.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 xml:space="preserve">Балалар бакчасы мөдире - </w:t>
            </w:r>
            <w:r w:rsidRPr="00AC426E">
              <w:rPr>
                <w:rStyle w:val="211pt"/>
                <w:lang w:eastAsia="ru-RU"/>
              </w:rPr>
              <w:t xml:space="preserve">Хакимова </w:t>
            </w:r>
            <w:r>
              <w:rPr>
                <w:rStyle w:val="211pt"/>
              </w:rPr>
              <w:t xml:space="preserve">Л.Г., өлкән тәрбияче </w:t>
            </w:r>
            <w:r w:rsidRPr="00AC426E">
              <w:rPr>
                <w:rStyle w:val="211pt"/>
                <w:lang w:eastAsia="ru-RU"/>
              </w:rPr>
              <w:t xml:space="preserve">- Зиятдинова </w:t>
            </w:r>
            <w:r>
              <w:rPr>
                <w:rStyle w:val="211pt"/>
              </w:rPr>
              <w:t>Р.М.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ind w:left="180"/>
              <w:jc w:val="left"/>
            </w:pPr>
            <w:r>
              <w:rPr>
                <w:rStyle w:val="211pt"/>
              </w:rPr>
              <w:t>Материалл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арның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кереп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торуына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карап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ind w:left="200"/>
              <w:jc w:val="left"/>
            </w:pPr>
            <w:r>
              <w:rPr>
                <w:rStyle w:val="211pt"/>
              </w:rPr>
              <w:t>Материал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ларның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кереп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торуына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карап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ind w:left="280"/>
              <w:jc w:val="left"/>
            </w:pPr>
            <w:r>
              <w:rPr>
                <w:rStyle w:val="211pt"/>
              </w:rPr>
              <w:t>Материал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ларның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кереп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торуына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карап</w:t>
            </w:r>
          </w:p>
        </w:tc>
      </w:tr>
      <w:tr w:rsidR="000053DB">
        <w:trPr>
          <w:trHeight w:hRule="exact" w:val="1114"/>
          <w:jc w:val="center"/>
        </w:trPr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3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 w:rsidRPr="00882FA2">
              <w:rPr>
                <w:sz w:val="24"/>
                <w:szCs w:val="24"/>
              </w:rPr>
              <w:t>МБМБУ “ Мамадыш шәһәре 4 нче “ Әкият” балалар бакчасы”</w:t>
            </w:r>
            <w:r>
              <w:t xml:space="preserve">  </w:t>
            </w:r>
            <w:r>
              <w:rPr>
                <w:rStyle w:val="211pt"/>
              </w:rPr>
              <w:t xml:space="preserve"> ның яңа Уставында МБ ФДБС чагылдыру.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 xml:space="preserve">Балалар бакчасы мөдире – </w:t>
            </w:r>
            <w:r>
              <w:rPr>
                <w:rStyle w:val="211pt"/>
                <w:lang w:val="ru-RU" w:eastAsia="ru-RU"/>
              </w:rPr>
              <w:t>Хисамова А.М.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январь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053DB" w:rsidTr="00882FA2">
        <w:trPr>
          <w:trHeight w:hRule="exact" w:val="1411"/>
          <w:jc w:val="center"/>
        </w:trPr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4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pt"/>
              </w:rPr>
              <w:t>МБ ФДБС эшчәнлеккә кертү, тормышка ашыруны регламентлаштыра торган приказларны, локаль актларны әзерләү, төзәтмәләр кертү.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 xml:space="preserve">Балалар бакчасы мөдире – </w:t>
            </w:r>
            <w:r>
              <w:rPr>
                <w:rStyle w:val="211pt"/>
                <w:lang w:eastAsia="ru-RU"/>
              </w:rPr>
              <w:t>Хисамова А.М.</w:t>
            </w:r>
            <w:r>
              <w:rPr>
                <w:rStyle w:val="211pt"/>
              </w:rPr>
              <w:t xml:space="preserve">., өлкән тәрбияче </w:t>
            </w:r>
            <w:r>
              <w:rPr>
                <w:rStyle w:val="211pt"/>
                <w:lang w:eastAsia="ru-RU"/>
              </w:rPr>
              <w:t>- Зиа</w:t>
            </w:r>
            <w:r w:rsidRPr="00AC426E">
              <w:rPr>
                <w:rStyle w:val="211pt"/>
                <w:lang w:eastAsia="ru-RU"/>
              </w:rPr>
              <w:t xml:space="preserve">тдинова </w:t>
            </w:r>
            <w:r>
              <w:rPr>
                <w:rStyle w:val="211pt"/>
              </w:rPr>
              <w:t>Ф.Х.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</w:tr>
      <w:tr w:rsidR="000053DB" w:rsidTr="00C06D30">
        <w:trPr>
          <w:trHeight w:hRule="exact" w:val="1612"/>
          <w:jc w:val="center"/>
        </w:trPr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5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pt"/>
              </w:rPr>
              <w:t>МБ ФДБС на туры китереп реестрдан үрнәк белем бирү программасын билгеләү, белем бирү процессында куллана торган методик әдәбият, әсбаплар белән тәэмин ителешне булдыру.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 xml:space="preserve">Балалар бакчасы мөдире - </w:t>
            </w:r>
            <w:r>
              <w:rPr>
                <w:rStyle w:val="211pt"/>
                <w:lang w:eastAsia="ru-RU"/>
              </w:rPr>
              <w:t>Хиса</w:t>
            </w:r>
            <w:r w:rsidRPr="00AC426E">
              <w:rPr>
                <w:rStyle w:val="211pt"/>
                <w:lang w:eastAsia="ru-RU"/>
              </w:rPr>
              <w:t xml:space="preserve">мова </w:t>
            </w:r>
            <w:r>
              <w:rPr>
                <w:rStyle w:val="211pt"/>
              </w:rPr>
              <w:t xml:space="preserve">А.М.., өлкән тәрбияче </w:t>
            </w:r>
            <w:r>
              <w:rPr>
                <w:rStyle w:val="211pt"/>
                <w:lang w:eastAsia="ru-RU"/>
              </w:rPr>
              <w:t>- Зиа</w:t>
            </w:r>
            <w:r w:rsidRPr="00AC426E">
              <w:rPr>
                <w:rStyle w:val="211pt"/>
                <w:lang w:eastAsia="ru-RU"/>
              </w:rPr>
              <w:t xml:space="preserve">тдинова </w:t>
            </w:r>
            <w:r>
              <w:rPr>
                <w:rStyle w:val="211pt"/>
              </w:rPr>
              <w:t>Ф.Х.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1 нче яртыел лык.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053DB" w:rsidTr="00202057">
        <w:trPr>
          <w:trHeight w:hRule="exact" w:val="1129"/>
          <w:jc w:val="center"/>
        </w:trPr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6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pt"/>
              </w:rPr>
              <w:t>МБ ФДБС на туры китереп мәктәпкәчә белемнең төп белем бирү программасын проектлаштырырга һәм эшкәртүгә әзерләү.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өлкән тәрбияче - Зиатдинова Ф.Х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053DB">
        <w:trPr>
          <w:trHeight w:hRule="exact" w:val="1114"/>
          <w:jc w:val="center"/>
        </w:trPr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7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11pt"/>
              </w:rPr>
              <w:t>МБ ФДБС на туры китереп МБМБУ “4  нче “Экият” балалар бакчасы” ның төп гомумибелем бирү программасын раслау.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 w:rsidP="00202057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rPr>
                <w:rStyle w:val="211pt"/>
                <w:lang w:val="ru-RU" w:eastAsia="ru-RU"/>
              </w:rPr>
            </w:pPr>
            <w:r>
              <w:rPr>
                <w:rStyle w:val="211pt"/>
              </w:rPr>
              <w:t xml:space="preserve">Балалар бакчасы мөдире – </w:t>
            </w:r>
            <w:r>
              <w:rPr>
                <w:rStyle w:val="211pt"/>
                <w:lang w:val="ru-RU" w:eastAsia="ru-RU"/>
              </w:rPr>
              <w:t>Хисамова А.М.</w:t>
            </w:r>
          </w:p>
          <w:p w:rsidR="000053DB" w:rsidRDefault="000053DB" w:rsidP="00202057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</w:tr>
      <w:tr w:rsidR="000053DB" w:rsidTr="00C06D30">
        <w:trPr>
          <w:trHeight w:hRule="exact" w:val="880"/>
          <w:jc w:val="center"/>
        </w:trPr>
        <w:tc>
          <w:tcPr>
            <w:tcW w:w="3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8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pt"/>
              </w:rPr>
              <w:t>МБМБУ “4  нче “Экият” балалар бакчасы” ның МБ ФДБС на туры китерер үсеш программасын эшкәртү.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ind w:left="240"/>
              <w:jc w:val="left"/>
              <w:rPr>
                <w:rStyle w:val="211pt"/>
              </w:rPr>
            </w:pP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ind w:left="240"/>
              <w:jc w:val="left"/>
            </w:pPr>
            <w:r>
              <w:rPr>
                <w:rStyle w:val="211pt"/>
              </w:rPr>
              <w:t>Эшче төркем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1 нче яртыел лык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053DB">
        <w:trPr>
          <w:trHeight w:hRule="exact" w:val="283"/>
          <w:jc w:val="center"/>
        </w:trPr>
        <w:tc>
          <w:tcPr>
            <w:tcW w:w="10502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1"/>
              </w:rPr>
              <w:t>2. Оештыру ягыннан тәэмин ителү</w:t>
            </w:r>
          </w:p>
        </w:tc>
      </w:tr>
      <w:tr w:rsidR="000053DB" w:rsidTr="00C06D30">
        <w:trPr>
          <w:trHeight w:hRule="exact" w:val="971"/>
          <w:jc w:val="center"/>
        </w:trPr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rPr>
                <w:rStyle w:val="211pt"/>
              </w:rPr>
              <w:t>1</w:t>
            </w:r>
          </w:p>
        </w:tc>
        <w:tc>
          <w:tcPr>
            <w:tcW w:w="3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11pt"/>
              </w:rPr>
              <w:t>МБ ФДБС эшчәнлеккә кертүгә әзерләү буенча эшче төркем төзү.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 xml:space="preserve">Балалар бакчасы мөдире - </w:t>
            </w:r>
            <w:r>
              <w:rPr>
                <w:rStyle w:val="211pt"/>
                <w:lang w:val="ru-RU" w:eastAsia="ru-RU"/>
              </w:rPr>
              <w:t xml:space="preserve">Хисамова </w:t>
            </w:r>
            <w:r>
              <w:rPr>
                <w:rStyle w:val="211pt"/>
              </w:rPr>
              <w:t>А.М.,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1 нче яртыел лык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0053DB" w:rsidRDefault="000053DB">
      <w:pPr>
        <w:framePr w:w="10502" w:wrap="notBeside" w:vAnchor="text" w:hAnchor="text" w:xAlign="center" w:y="1"/>
        <w:rPr>
          <w:sz w:val="2"/>
          <w:szCs w:val="2"/>
        </w:rPr>
      </w:pPr>
    </w:p>
    <w:p w:rsidR="000053DB" w:rsidRDefault="000053DB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346"/>
        <w:gridCol w:w="3912"/>
        <w:gridCol w:w="1843"/>
        <w:gridCol w:w="1416"/>
        <w:gridCol w:w="1421"/>
        <w:gridCol w:w="1565"/>
      </w:tblGrid>
      <w:tr w:rsidR="000053DB">
        <w:trPr>
          <w:trHeight w:hRule="exact" w:val="845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өлкән тәрбияче - Зиатдинова Ф.Х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</w:p>
          <w:p w:rsidR="000053DB" w:rsidRDefault="000053DB" w:rsidP="00165E48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053DB">
        <w:trPr>
          <w:trHeight w:hRule="exact" w:val="835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  <w:lang w:val="ru-RU" w:eastAsia="ru-RU"/>
              </w:rPr>
              <w:t>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 w:rsidRPr="00AC426E">
              <w:rPr>
                <w:rStyle w:val="211pt"/>
                <w:lang w:eastAsia="ru-RU"/>
              </w:rPr>
              <w:t xml:space="preserve">МБ ФДБС </w:t>
            </w:r>
            <w:r>
              <w:rPr>
                <w:rStyle w:val="211pt"/>
              </w:rPr>
              <w:t>эшчәнлеккә кертүне әзерләү буенча эшче төркемнең эшчәнлеген оештыру.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өлкән тәрбияче - Зиатдинова Ф.Х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</w:tr>
      <w:tr w:rsidR="000053DB" w:rsidTr="00C06D30">
        <w:trPr>
          <w:trHeight w:hRule="exact" w:val="1382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  <w:lang w:val="ru-RU" w:eastAsia="ru-RU"/>
              </w:rPr>
              <w:t>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pt"/>
              </w:rPr>
              <w:t>Белем учреждениесенең (алга таба БУ) педагогик коллективның МБ ФДБС эшчәнлеккә кертүгә әзерлеген бәяләү.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 xml:space="preserve">Балалар бакчасы мөдире – </w:t>
            </w:r>
            <w:r>
              <w:rPr>
                <w:rStyle w:val="211pt"/>
                <w:lang w:eastAsia="ru-RU"/>
              </w:rPr>
              <w:t>Хисамова Ф.Х.</w:t>
            </w:r>
            <w:r>
              <w:rPr>
                <w:rStyle w:val="211pt"/>
              </w:rPr>
              <w:t xml:space="preserve">., өлкән тәрбияче </w:t>
            </w:r>
            <w:r>
              <w:rPr>
                <w:rStyle w:val="211pt"/>
                <w:lang w:eastAsia="ru-RU"/>
              </w:rPr>
              <w:t>- Зиа</w:t>
            </w:r>
            <w:r w:rsidRPr="00AC426E">
              <w:rPr>
                <w:rStyle w:val="211pt"/>
                <w:lang w:eastAsia="ru-RU"/>
              </w:rPr>
              <w:t xml:space="preserve">тдинова </w:t>
            </w:r>
            <w:r>
              <w:rPr>
                <w:rStyle w:val="211pt"/>
              </w:rPr>
              <w:t>Ф.Х.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053DB" w:rsidTr="00C06D30">
        <w:trPr>
          <w:trHeight w:hRule="exact" w:val="1458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 w:rsidRPr="00C06D30">
              <w:rPr>
                <w:rStyle w:val="211pt"/>
                <w:lang w:eastAsia="ru-RU"/>
              </w:rPr>
              <w:t>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11pt"/>
              </w:rPr>
              <w:t xml:space="preserve">БУ администрациясе, педагогик коллективы </w:t>
            </w:r>
            <w:r w:rsidRPr="00C06D30">
              <w:rPr>
                <w:rStyle w:val="211pt"/>
                <w:lang w:eastAsia="ru-RU"/>
              </w:rPr>
              <w:t xml:space="preserve">РФ </w:t>
            </w:r>
            <w:r>
              <w:rPr>
                <w:rStyle w:val="211pt"/>
              </w:rPr>
              <w:t>Мәгариф һәм Фән министрлыгының МБ ФДБС турында материалларын өйрәнү.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 xml:space="preserve">Балалар бакчасы мөдире - </w:t>
            </w:r>
            <w:r>
              <w:rPr>
                <w:rStyle w:val="211pt"/>
                <w:lang w:eastAsia="ru-RU"/>
              </w:rPr>
              <w:t>Хиса</w:t>
            </w:r>
            <w:r w:rsidRPr="00AC426E">
              <w:rPr>
                <w:rStyle w:val="211pt"/>
                <w:lang w:eastAsia="ru-RU"/>
              </w:rPr>
              <w:t xml:space="preserve">мова </w:t>
            </w:r>
            <w:r>
              <w:rPr>
                <w:rStyle w:val="211pt"/>
              </w:rPr>
              <w:t xml:space="preserve">А.М.., өлкән тәрбияче </w:t>
            </w:r>
            <w:r>
              <w:rPr>
                <w:rStyle w:val="211pt"/>
                <w:lang w:eastAsia="ru-RU"/>
              </w:rPr>
              <w:t>- Зиа</w:t>
            </w:r>
            <w:r w:rsidRPr="00AC426E">
              <w:rPr>
                <w:rStyle w:val="211pt"/>
                <w:lang w:eastAsia="ru-RU"/>
              </w:rPr>
              <w:t xml:space="preserve">тдинова </w:t>
            </w:r>
            <w:r>
              <w:rPr>
                <w:rStyle w:val="211pt"/>
              </w:rPr>
              <w:t>Ф.Х.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ind w:left="200"/>
              <w:jc w:val="left"/>
            </w:pPr>
            <w:r>
              <w:rPr>
                <w:rStyle w:val="211pt"/>
                <w:lang w:val="ru-RU" w:eastAsia="ru-RU"/>
              </w:rPr>
              <w:t>Материал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ларның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  <w:lang w:val="ru-RU" w:eastAsia="ru-RU"/>
              </w:rPr>
              <w:t>кереп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торуына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карап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ind w:left="200"/>
              <w:jc w:val="left"/>
            </w:pPr>
            <w:r>
              <w:rPr>
                <w:rStyle w:val="211pt"/>
              </w:rPr>
              <w:t>Материал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ларның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кереп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торуына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карап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ind w:left="280"/>
              <w:jc w:val="left"/>
            </w:pPr>
            <w:r>
              <w:rPr>
                <w:rStyle w:val="211pt"/>
              </w:rPr>
              <w:t>Материал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ларның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кереп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торуына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карап</w:t>
            </w:r>
          </w:p>
        </w:tc>
      </w:tr>
      <w:tr w:rsidR="000053DB" w:rsidTr="00C06D30">
        <w:trPr>
          <w:trHeight w:hRule="exact" w:val="1783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  <w:lang w:val="ru-RU" w:eastAsia="ru-RU"/>
              </w:rPr>
              <w:t>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pt"/>
              </w:rPr>
              <w:t>МБ ФДБС кертүне көйли торган хокукый-норматив документлар белән таныштуыру буенча инструктив-методик киңәшмә үткәрү.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 xml:space="preserve">Балалар бакчасы мөдире – </w:t>
            </w:r>
            <w:r>
              <w:rPr>
                <w:rStyle w:val="211pt"/>
                <w:lang w:eastAsia="ru-RU"/>
              </w:rPr>
              <w:t xml:space="preserve">Хисамова А.М. </w:t>
            </w:r>
            <w:r>
              <w:rPr>
                <w:rStyle w:val="211pt"/>
              </w:rPr>
              <w:t xml:space="preserve">., өлкән тәрбияче </w:t>
            </w:r>
            <w:r>
              <w:rPr>
                <w:rStyle w:val="211pt"/>
                <w:lang w:eastAsia="ru-RU"/>
              </w:rPr>
              <w:t>- Зиа</w:t>
            </w:r>
            <w:r w:rsidRPr="00AC426E">
              <w:rPr>
                <w:rStyle w:val="211pt"/>
                <w:lang w:eastAsia="ru-RU"/>
              </w:rPr>
              <w:t xml:space="preserve">тдинова </w:t>
            </w:r>
            <w:r>
              <w:rPr>
                <w:rStyle w:val="211pt"/>
              </w:rPr>
              <w:t>Ф.Х.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ind w:left="200"/>
              <w:jc w:val="left"/>
            </w:pPr>
            <w:r>
              <w:rPr>
                <w:rStyle w:val="211pt"/>
              </w:rPr>
              <w:t>Хокукый-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норматив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pt"/>
              </w:rPr>
              <w:t>документла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рның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керүенә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карап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ind w:left="200"/>
              <w:jc w:val="left"/>
            </w:pPr>
            <w:r>
              <w:rPr>
                <w:rStyle w:val="211pt"/>
              </w:rPr>
              <w:t>Хокукый-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норматив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pt"/>
              </w:rPr>
              <w:t>документла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рның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керүенә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карап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Хокукый- норматив документлар ның керүенә карап</w:t>
            </w:r>
          </w:p>
        </w:tc>
      </w:tr>
      <w:tr w:rsidR="000053DB" w:rsidTr="00C06D30">
        <w:trPr>
          <w:trHeight w:hRule="exact" w:val="1634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  <w:lang w:val="ru-RU" w:eastAsia="ru-RU"/>
              </w:rPr>
              <w:t>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11pt"/>
              </w:rPr>
              <w:t>МБ ФДБС эшчәнлеккә кертү сорауларын администрация алдындагы киңәшмәләрдә, семинар, педсоветларда карау.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 xml:space="preserve">Балалар бакчасы мөдире - </w:t>
            </w:r>
            <w:r>
              <w:rPr>
                <w:rStyle w:val="211pt"/>
                <w:lang w:eastAsia="ru-RU"/>
              </w:rPr>
              <w:t>Хиса</w:t>
            </w:r>
            <w:r w:rsidRPr="00AC426E">
              <w:rPr>
                <w:rStyle w:val="211pt"/>
                <w:lang w:eastAsia="ru-RU"/>
              </w:rPr>
              <w:t xml:space="preserve">мова </w:t>
            </w:r>
            <w:r>
              <w:rPr>
                <w:rStyle w:val="211pt"/>
              </w:rPr>
              <w:t xml:space="preserve">А.М.., өлкән тәрбияче </w:t>
            </w:r>
            <w:r>
              <w:rPr>
                <w:rStyle w:val="211pt"/>
                <w:lang w:eastAsia="ru-RU"/>
              </w:rPr>
              <w:t>- Зиа</w:t>
            </w:r>
            <w:r w:rsidRPr="00AC426E">
              <w:rPr>
                <w:rStyle w:val="211pt"/>
                <w:lang w:eastAsia="ru-RU"/>
              </w:rPr>
              <w:t>тдинова</w:t>
            </w:r>
            <w:r>
              <w:rPr>
                <w:rStyle w:val="211pt"/>
                <w:lang w:eastAsia="ru-RU"/>
              </w:rPr>
              <w:t xml:space="preserve"> Ф.Х.</w:t>
            </w:r>
            <w:r w:rsidRPr="00AC426E">
              <w:rPr>
                <w:rStyle w:val="211pt"/>
                <w:lang w:eastAsia="ru-RU"/>
              </w:rPr>
              <w:t xml:space="preserve">, эшче </w:t>
            </w:r>
            <w:r>
              <w:rPr>
                <w:rStyle w:val="211pt"/>
              </w:rPr>
              <w:t>төркем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83" w:lineRule="exact"/>
              <w:jc w:val="center"/>
            </w:pPr>
            <w:r>
              <w:rPr>
                <w:rStyle w:val="211pt"/>
              </w:rPr>
              <w:t>Елга 2 дән аз түгел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83" w:lineRule="exact"/>
              <w:jc w:val="center"/>
            </w:pPr>
            <w:r>
              <w:rPr>
                <w:rStyle w:val="211pt"/>
              </w:rPr>
              <w:t>Елга 3 тән аз түгел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83" w:lineRule="exact"/>
              <w:jc w:val="center"/>
            </w:pPr>
            <w:r>
              <w:rPr>
                <w:rStyle w:val="211pt"/>
              </w:rPr>
              <w:t>Елга 3 тән аз түгел</w:t>
            </w:r>
          </w:p>
        </w:tc>
      </w:tr>
      <w:tr w:rsidR="000053DB" w:rsidTr="00C06D30">
        <w:trPr>
          <w:trHeight w:hRule="exact" w:val="1083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 w:rsidRPr="00C06D30">
              <w:rPr>
                <w:rStyle w:val="211pt"/>
                <w:lang w:eastAsia="ru-RU"/>
              </w:rPr>
              <w:t>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pt"/>
              </w:rPr>
              <w:t>“МБ ФДБС өйрәнәбез һәм эшлибез” темасын яктырткан эчке даими эшли торган практик юнәлешле педагоглар өчен семинар эшен оештыру.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өлкән тәрбияче - Зиатдинова Ф.Х.., эшче төркем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</w:tr>
      <w:tr w:rsidR="000053DB" w:rsidTr="00C06D30">
        <w:trPr>
          <w:trHeight w:hRule="exact" w:val="1425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  <w:lang w:val="ru-RU" w:eastAsia="ru-RU"/>
              </w:rPr>
              <w:t>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pt"/>
              </w:rPr>
              <w:t>Педагогларның “МБ ФДБС на күчү эшен оештыру” темасына оештырылган муниципаль, республика, региональ югарылыкта укыту -семинарларында катнашуларын булдыру.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өлкән тәрбияче - Зиатдинова Ф.Х.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</w:tr>
      <w:tr w:rsidR="000053DB" w:rsidTr="00C06D30">
        <w:trPr>
          <w:trHeight w:hRule="exact" w:val="542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  <w:lang w:val="ru-RU" w:eastAsia="ru-RU"/>
              </w:rPr>
              <w:t>9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11pt"/>
              </w:rPr>
              <w:t xml:space="preserve">МБ ФДБС </w:t>
            </w:r>
            <w:r>
              <w:rPr>
                <w:rStyle w:val="211pt"/>
                <w:lang w:val="ru-RU" w:eastAsia="ru-RU"/>
              </w:rPr>
              <w:t xml:space="preserve">туры </w:t>
            </w:r>
            <w:r>
              <w:rPr>
                <w:rStyle w:val="211pt"/>
              </w:rPr>
              <w:t>китереп методик кабинетта методик әсбаплар туплау.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өлкән тәрбияче - Зиатдинова Ф.Х.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</w:tr>
      <w:tr w:rsidR="000053DB">
        <w:trPr>
          <w:trHeight w:hRule="exact" w:val="288"/>
          <w:jc w:val="center"/>
        </w:trPr>
        <w:tc>
          <w:tcPr>
            <w:tcW w:w="42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right"/>
            </w:pPr>
            <w:r>
              <w:rPr>
                <w:rStyle w:val="211pt1"/>
                <w:lang w:val="ru-RU" w:eastAsia="ru-RU"/>
              </w:rPr>
              <w:t>3. Кад</w:t>
            </w:r>
          </w:p>
        </w:tc>
        <w:tc>
          <w:tcPr>
            <w:tcW w:w="624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1"/>
              </w:rPr>
              <w:t>рлар белән тәэмин ителү</w:t>
            </w:r>
          </w:p>
        </w:tc>
      </w:tr>
      <w:tr w:rsidR="000053DB" w:rsidTr="00DB1B83">
        <w:trPr>
          <w:trHeight w:hRule="exact" w:val="1162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ind w:left="140"/>
              <w:jc w:val="left"/>
            </w:pPr>
            <w:r>
              <w:rPr>
                <w:rStyle w:val="211pt"/>
                <w:lang w:val="ru-RU" w:eastAsia="ru-RU"/>
              </w:rPr>
              <w:t>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11pt"/>
              </w:rPr>
              <w:t>БУ эшчәнлегенә МБ ФДБС кертү сәбәпле педагог, җитәкче, кече тәрбиячеләрнең белемен күтәрү, кабат әзерләү графикларына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rStyle w:val="211pt"/>
                <w:lang w:val="ru-RU"/>
              </w:rPr>
            </w:pPr>
            <w:r>
              <w:rPr>
                <w:rStyle w:val="211pt"/>
              </w:rPr>
              <w:t xml:space="preserve">Балалар бакчасы мөдире - </w:t>
            </w:r>
            <w:r>
              <w:rPr>
                <w:rStyle w:val="211pt"/>
                <w:lang w:val="ru-RU" w:eastAsia="ru-RU"/>
              </w:rPr>
              <w:t xml:space="preserve">Хисамова </w:t>
            </w:r>
            <w:r>
              <w:rPr>
                <w:rStyle w:val="211pt"/>
              </w:rPr>
              <w:t>А.М.,</w:t>
            </w:r>
          </w:p>
          <w:p w:rsidR="000053DB" w:rsidRPr="00024959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lang w:val="ru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0053DB" w:rsidRDefault="000053DB">
      <w:pPr>
        <w:framePr w:w="10502" w:wrap="notBeside" w:vAnchor="text" w:hAnchor="text" w:xAlign="center" w:y="1"/>
        <w:rPr>
          <w:sz w:val="2"/>
          <w:szCs w:val="2"/>
        </w:rPr>
      </w:pPr>
    </w:p>
    <w:p w:rsidR="000053DB" w:rsidRDefault="000053DB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346"/>
        <w:gridCol w:w="3912"/>
        <w:gridCol w:w="1843"/>
        <w:gridCol w:w="1416"/>
        <w:gridCol w:w="1421"/>
        <w:gridCol w:w="1565"/>
      </w:tblGrid>
      <w:tr w:rsidR="000053DB" w:rsidTr="00024959">
        <w:trPr>
          <w:trHeight w:hRule="exact" w:val="733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төзәтмәләр кертү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8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өлкән тәрбияче - Зиатдинова Ф.Х.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8" w:lineRule="exact"/>
              <w:jc w:val="center"/>
              <w:rPr>
                <w:rStyle w:val="211pt"/>
              </w:rPr>
            </w:pP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8" w:lineRule="exact"/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053DB" w:rsidTr="009D03F3">
        <w:trPr>
          <w:trHeight w:hRule="exact" w:val="1446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  <w:lang w:val="ru-RU" w:eastAsia="ru-RU"/>
              </w:rPr>
              <w:t>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pt"/>
              </w:rPr>
              <w:t xml:space="preserve">БУ эшчәнлегенә </w:t>
            </w:r>
            <w:r w:rsidRPr="00AC426E">
              <w:rPr>
                <w:rStyle w:val="211pt"/>
                <w:lang w:eastAsia="ru-RU"/>
              </w:rPr>
              <w:t xml:space="preserve">МБ </w:t>
            </w:r>
            <w:r>
              <w:rPr>
                <w:rStyle w:val="211pt"/>
              </w:rPr>
              <w:t>ФДБС кертү сәбәпле педагогик, җитәкче, кече тәрбиячеләрнең белемен күтәрү, кабат әзерләү графикларын тормышка ашыру.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 xml:space="preserve">Балалар бакчасы мөдире - </w:t>
            </w:r>
            <w:r>
              <w:rPr>
                <w:rStyle w:val="211pt"/>
                <w:lang w:eastAsia="ru-RU"/>
              </w:rPr>
              <w:t>Хиса</w:t>
            </w:r>
            <w:r w:rsidRPr="00AC426E">
              <w:rPr>
                <w:rStyle w:val="211pt"/>
                <w:lang w:eastAsia="ru-RU"/>
              </w:rPr>
              <w:t xml:space="preserve">мова </w:t>
            </w:r>
            <w:r>
              <w:rPr>
                <w:rStyle w:val="211pt"/>
              </w:rPr>
              <w:t xml:space="preserve">А.М., өлкән тәрбияче </w:t>
            </w:r>
            <w:r>
              <w:rPr>
                <w:rStyle w:val="211pt"/>
                <w:lang w:eastAsia="ru-RU"/>
              </w:rPr>
              <w:t>- Зиа</w:t>
            </w:r>
            <w:r w:rsidRPr="00AC426E">
              <w:rPr>
                <w:rStyle w:val="211pt"/>
                <w:lang w:eastAsia="ru-RU"/>
              </w:rPr>
              <w:t xml:space="preserve">тдинова </w:t>
            </w:r>
            <w:r>
              <w:rPr>
                <w:rStyle w:val="211pt"/>
              </w:rPr>
              <w:t>Ф.Х.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</w:tr>
      <w:tr w:rsidR="000053DB">
        <w:trPr>
          <w:trHeight w:hRule="exact" w:val="840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 w:rsidRPr="009D03F3">
              <w:rPr>
                <w:rStyle w:val="211pt"/>
                <w:lang w:eastAsia="ru-RU"/>
              </w:rPr>
              <w:t>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11pt"/>
              </w:rPr>
              <w:t>Педагогларның квалификация күтәрүен эчке белем күтәрү системасы аша оештыру.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rStyle w:val="211pt"/>
                <w:lang w:val="ru-RU"/>
              </w:rPr>
            </w:pPr>
            <w:r>
              <w:rPr>
                <w:rStyle w:val="211pt"/>
              </w:rPr>
              <w:t>өлкән тәрбияче - Зиатдинова Ф.Х.</w:t>
            </w:r>
          </w:p>
          <w:p w:rsidR="000053DB" w:rsidRPr="00024959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lang w:val="ru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</w:tr>
      <w:tr w:rsidR="000053DB" w:rsidTr="009D03F3">
        <w:trPr>
          <w:trHeight w:hRule="exact" w:val="599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 w:rsidRPr="009D03F3">
              <w:rPr>
                <w:rStyle w:val="211pt"/>
                <w:lang w:eastAsia="ru-RU"/>
              </w:rPr>
              <w:t>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11pt"/>
              </w:rPr>
              <w:t>Эшчәнлеккә МБ ФДБС кертү сәбәпле БУ еллык эш планына төзәтмәләр кертү.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өлкән тәрбияче - Зиатдинова Ф.Х.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60" w:line="220" w:lineRule="exact"/>
              <w:ind w:left="320"/>
              <w:jc w:val="left"/>
            </w:pPr>
            <w:r>
              <w:rPr>
                <w:rStyle w:val="211pt"/>
                <w:lang w:val="ru-RU" w:eastAsia="ru-RU"/>
              </w:rPr>
              <w:t>Ноябрь-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60" w:after="0" w:line="220" w:lineRule="exact"/>
              <w:ind w:left="320"/>
              <w:jc w:val="left"/>
            </w:pPr>
            <w:r>
              <w:rPr>
                <w:rStyle w:val="211pt"/>
                <w:lang w:val="ru-RU" w:eastAsia="ru-RU"/>
              </w:rPr>
              <w:t>декабрь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Январь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053DB" w:rsidTr="009D03F3">
        <w:trPr>
          <w:trHeight w:hRule="exact" w:val="1443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  <w:lang w:val="ru-RU" w:eastAsia="ru-RU"/>
              </w:rPr>
              <w:t>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pt"/>
              </w:rPr>
              <w:t>2014 Һәм алдагы елларга БУ кадрлар белән тәэмин ителүне фаразлау.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 xml:space="preserve">Балалар бакчасы мөдире - </w:t>
            </w:r>
            <w:r>
              <w:rPr>
                <w:rStyle w:val="211pt"/>
                <w:lang w:eastAsia="ru-RU"/>
              </w:rPr>
              <w:t>Хиса</w:t>
            </w:r>
            <w:r w:rsidRPr="00AC426E">
              <w:rPr>
                <w:rStyle w:val="211pt"/>
                <w:lang w:eastAsia="ru-RU"/>
              </w:rPr>
              <w:t xml:space="preserve">мова </w:t>
            </w:r>
            <w:r>
              <w:rPr>
                <w:rStyle w:val="211pt"/>
              </w:rPr>
              <w:t xml:space="preserve">А.М., өлкән тәрбияче </w:t>
            </w:r>
            <w:r>
              <w:rPr>
                <w:rStyle w:val="211pt"/>
                <w:lang w:eastAsia="ru-RU"/>
              </w:rPr>
              <w:t>- Зиа</w:t>
            </w:r>
            <w:r w:rsidRPr="00AC426E">
              <w:rPr>
                <w:rStyle w:val="211pt"/>
                <w:lang w:eastAsia="ru-RU"/>
              </w:rPr>
              <w:t xml:space="preserve">тдинова </w:t>
            </w:r>
            <w:r>
              <w:rPr>
                <w:rStyle w:val="211pt"/>
              </w:rPr>
              <w:t>Ф.Х.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053DB">
        <w:trPr>
          <w:trHeight w:hRule="exact" w:val="283"/>
          <w:jc w:val="center"/>
        </w:trPr>
        <w:tc>
          <w:tcPr>
            <w:tcW w:w="1050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1"/>
              </w:rPr>
              <w:t>Фәнни-методик тәэмин ителү</w:t>
            </w:r>
          </w:p>
        </w:tc>
      </w:tr>
      <w:tr w:rsidR="000053DB">
        <w:trPr>
          <w:trHeight w:hRule="exact" w:val="1114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pt"/>
              </w:rPr>
              <w:t xml:space="preserve">“ФДБС - </w:t>
            </w:r>
            <w:r w:rsidRPr="00AC426E">
              <w:rPr>
                <w:rStyle w:val="211pt"/>
                <w:lang w:eastAsia="ru-RU"/>
              </w:rPr>
              <w:t xml:space="preserve">РФ </w:t>
            </w:r>
            <w:r>
              <w:rPr>
                <w:rStyle w:val="211pt"/>
              </w:rPr>
              <w:t>мәктәпкәчә тәрбия системасы үсеше юнәлеше” (педагогларны МБ ФДБС белән таныштыру)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өлкән тәрбияче - Зиатдинова Ф.Х.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  <w:lang w:val="ru-RU" w:eastAsia="ru-RU"/>
              </w:rPr>
              <w:t>ноябрь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053DB" w:rsidTr="00DB1B83">
        <w:trPr>
          <w:trHeight w:hRule="exact" w:val="955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  <w:rPr>
                <w:rStyle w:val="211pt"/>
              </w:rPr>
            </w:pPr>
            <w:r>
              <w:rPr>
                <w:rStyle w:val="211pt"/>
              </w:rPr>
              <w:t>Педагогларның белем мөмкинлекләрен, һөнәри авырсынуларын бәяләү максатыннан диагностика уздыру.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  <w:rPr>
                <w:rStyle w:val="211pt"/>
              </w:rPr>
            </w:pP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өлкән тәрбияче - Зиатдинова Ф.Х.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053DB" w:rsidTr="009D03F3">
        <w:trPr>
          <w:trHeight w:hRule="exact" w:val="1436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pt"/>
              </w:rPr>
              <w:t>Педагогларның, әти-әниләрнең МБ ФДБС турында аң-белемнәрен киңәйтү максатыннан консультацияләр, педагогик сәгатьләр, семинар-практикумнар уздыру.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өлкән тәрбияче - Зиатдинова Ф.Х., эшче төркем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</w:tr>
      <w:tr w:rsidR="000053DB" w:rsidTr="00C71E5B">
        <w:trPr>
          <w:trHeight w:hRule="exact" w:val="719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11pt"/>
              </w:rPr>
              <w:t>Түгәрәк өстәл “ФДТ һәм МБ ФДБС өйрәнү, чагыштыру”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өлкән тәрбияче - Зиатдинова Ф.Х.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053DB" w:rsidTr="00C71E5B">
        <w:trPr>
          <w:trHeight w:hRule="exact" w:val="910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pt"/>
              </w:rPr>
              <w:t>МБ ФДБС яктырткан фәнни- методик, көндәлек басма, матбугат материаллары буенча фикер алышу.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өлкән тәрбияче - Зиатдинова Ф.Х., эшче төркем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</w:tr>
      <w:tr w:rsidR="000053DB">
        <w:trPr>
          <w:trHeight w:hRule="exact" w:val="840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6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pt"/>
              </w:rPr>
              <w:t>МБ ФДБС яктырткан педагогларның эш тәҗрибәләрен өйрәнү, гомумиләштерү, тарату.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өлкән тәрбияче - Зиатдинова Ф.Х.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</w:tr>
      <w:tr w:rsidR="000053DB">
        <w:trPr>
          <w:trHeight w:hRule="exact" w:val="835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7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pt"/>
              </w:rPr>
              <w:t>Узган уку елында МБ ФДБС эшчәнлеккә кертүгә әзерлек эшенә педагогик киңәшмәдә нәтиҗә ясау.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өлкән тәрбияче - Зиатдинова Ф.Х.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Май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Май</w:t>
            </w:r>
          </w:p>
        </w:tc>
      </w:tr>
      <w:tr w:rsidR="000053DB">
        <w:trPr>
          <w:trHeight w:hRule="exact" w:val="850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8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11pt"/>
              </w:rPr>
              <w:t>МБ ФДБС БУ педагогик эшчәнлегенә кертеп җибәрүгә әзерлек эш торышына эшче төркем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Эшче төркем җитәкчесе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Май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Май</w:t>
            </w:r>
          </w:p>
        </w:tc>
      </w:tr>
    </w:tbl>
    <w:p w:rsidR="000053DB" w:rsidRDefault="000053DB">
      <w:pPr>
        <w:framePr w:w="10502" w:wrap="notBeside" w:vAnchor="text" w:hAnchor="text" w:xAlign="center" w:y="1"/>
        <w:rPr>
          <w:sz w:val="2"/>
          <w:szCs w:val="2"/>
        </w:rPr>
      </w:pPr>
    </w:p>
    <w:p w:rsidR="000053DB" w:rsidRDefault="000053DB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/>
      </w:tblPr>
      <w:tblGrid>
        <w:gridCol w:w="346"/>
        <w:gridCol w:w="3912"/>
        <w:gridCol w:w="1843"/>
        <w:gridCol w:w="1416"/>
        <w:gridCol w:w="1421"/>
        <w:gridCol w:w="1565"/>
      </w:tblGrid>
      <w:tr w:rsidR="000053DB">
        <w:trPr>
          <w:trHeight w:hRule="exact" w:val="293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җитәкчесе отчеты.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053DB">
        <w:trPr>
          <w:trHeight w:hRule="exact" w:val="283"/>
          <w:jc w:val="center"/>
        </w:trPr>
        <w:tc>
          <w:tcPr>
            <w:tcW w:w="1050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1"/>
              </w:rPr>
              <w:t>Мәгълүмати яктан тәэмин ителү</w:t>
            </w:r>
          </w:p>
        </w:tc>
      </w:tr>
      <w:tr w:rsidR="000053DB" w:rsidTr="00DB1B83">
        <w:trPr>
          <w:trHeight w:hRule="exact" w:val="875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pt"/>
              </w:rPr>
              <w:t>БУ сайтында эшчәнлеккә МБ ФДБС кертүне, өйрәнүне яктырткан материаллар урнаштыру.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8" w:lineRule="exact"/>
              <w:jc w:val="center"/>
            </w:pPr>
            <w:r>
              <w:rPr>
                <w:rStyle w:val="211pt"/>
              </w:rPr>
              <w:t>өлкән тәрбияче - Зиатдинова Ф.Х.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</w:tr>
      <w:tr w:rsidR="000053DB">
        <w:trPr>
          <w:trHeight w:hRule="exact" w:val="1392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  <w:r>
              <w:rPr>
                <w:rStyle w:val="211pt"/>
              </w:rPr>
              <w:t>Сайтларга урнаштыру, язмача консультацияләр булдыру, җыелышларында чыгышлар ясау аша әти-әниләргә МБ ФДБС турында киң мәгълүмат бирү.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өлкән тәрбияче - Зиатдинова Ф.Х,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  <w:r>
              <w:rPr>
                <w:rStyle w:val="211pt"/>
              </w:rPr>
              <w:t>педагоглар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</w:tr>
      <w:tr w:rsidR="000053DB">
        <w:trPr>
          <w:trHeight w:hRule="exact" w:val="835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11pt"/>
              </w:rPr>
              <w:t xml:space="preserve">МБ ФДБС кертү барышы, нәтиҗәләре турында </w:t>
            </w:r>
            <w:r w:rsidRPr="00AC426E">
              <w:rPr>
                <w:rStyle w:val="211pt"/>
                <w:lang w:eastAsia="ru-RU"/>
              </w:rPr>
              <w:t>публичный, ачык отчетлык булдыру.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ind w:left="200"/>
              <w:jc w:val="left"/>
            </w:pPr>
            <w:r>
              <w:rPr>
                <w:rStyle w:val="211pt"/>
              </w:rPr>
              <w:t>Эшче төркем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60" w:line="220" w:lineRule="exact"/>
              <w:jc w:val="center"/>
            </w:pPr>
            <w:r>
              <w:rPr>
                <w:rStyle w:val="211pt"/>
                <w:lang w:val="ru-RU" w:eastAsia="ru-RU"/>
              </w:rPr>
              <w:t>Май</w:t>
            </w:r>
            <w:r>
              <w:rPr>
                <w:rStyle w:val="211pt"/>
                <w:lang w:val="ru-RU" w:eastAsia="ru-RU"/>
              </w:rPr>
              <w:softHyphen/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60" w:after="0" w:line="220" w:lineRule="exact"/>
              <w:ind w:left="260"/>
              <w:jc w:val="left"/>
            </w:pPr>
            <w:r>
              <w:rPr>
                <w:rStyle w:val="211pt"/>
                <w:lang w:val="ru-RU" w:eastAsia="ru-RU"/>
              </w:rPr>
              <w:t>сентябрь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60" w:line="220" w:lineRule="exact"/>
              <w:jc w:val="center"/>
            </w:pPr>
            <w:r>
              <w:rPr>
                <w:rStyle w:val="211pt"/>
                <w:lang w:val="ru-RU" w:eastAsia="ru-RU"/>
              </w:rPr>
              <w:t>Май</w:t>
            </w:r>
            <w:r>
              <w:rPr>
                <w:rStyle w:val="211pt"/>
                <w:lang w:val="ru-RU" w:eastAsia="ru-RU"/>
              </w:rPr>
              <w:softHyphen/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60" w:after="0" w:line="220" w:lineRule="exact"/>
              <w:jc w:val="center"/>
            </w:pPr>
            <w:r>
              <w:rPr>
                <w:rStyle w:val="211pt"/>
                <w:lang w:val="ru-RU" w:eastAsia="ru-RU"/>
              </w:rPr>
              <w:t>сентябрь</w:t>
            </w:r>
          </w:p>
        </w:tc>
      </w:tr>
      <w:tr w:rsidR="000053DB">
        <w:trPr>
          <w:trHeight w:hRule="exact" w:val="288"/>
          <w:jc w:val="center"/>
        </w:trPr>
        <w:tc>
          <w:tcPr>
            <w:tcW w:w="10503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1"/>
              </w:rPr>
              <w:t>Финанс-экономик, матеиаль-техник яктан тәэмин ителү</w:t>
            </w:r>
          </w:p>
        </w:tc>
      </w:tr>
      <w:tr w:rsidR="000053DB" w:rsidTr="00DB1B83">
        <w:trPr>
          <w:trHeight w:hRule="exact" w:val="897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1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11pt"/>
              </w:rPr>
              <w:t>МБ ФДБС күчү өчен кирәк булган финанс чыгымнар күләмен билгеләү.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Pr="00024959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69" w:lineRule="exact"/>
              <w:jc w:val="center"/>
              <w:rPr>
                <w:lang w:val="ru-RU"/>
              </w:rPr>
            </w:pPr>
            <w:r>
              <w:rPr>
                <w:rStyle w:val="211pt"/>
              </w:rPr>
              <w:t xml:space="preserve">Балалар бакчасы мөдире - </w:t>
            </w:r>
            <w:r>
              <w:rPr>
                <w:rStyle w:val="211pt"/>
                <w:lang w:val="ru-RU" w:eastAsia="ru-RU"/>
              </w:rPr>
              <w:t xml:space="preserve">Хисамова </w:t>
            </w:r>
            <w:r>
              <w:rPr>
                <w:rStyle w:val="211pt"/>
                <w:lang w:val="ru-RU"/>
              </w:rPr>
              <w:t>А.Х.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053DB" w:rsidTr="00DB1B83">
        <w:trPr>
          <w:trHeight w:hRule="exact" w:val="1448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2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11pt"/>
              </w:rPr>
              <w:t>БУ нең МБ ФДБС таләпләреннән чыгып материаль-техник тәэмин ителүне анализлау.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Pr="001F0FB7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 xml:space="preserve">Балалар бакчасы мөдире – </w:t>
            </w:r>
            <w:r>
              <w:rPr>
                <w:rStyle w:val="211pt"/>
                <w:lang w:eastAsia="ru-RU"/>
              </w:rPr>
              <w:t>Хисамова А.М.</w:t>
            </w:r>
            <w:r>
              <w:rPr>
                <w:rStyle w:val="211pt"/>
              </w:rPr>
              <w:t xml:space="preserve">., өлкән тәрбияче </w:t>
            </w:r>
            <w:r w:rsidRPr="00AC426E">
              <w:rPr>
                <w:rStyle w:val="211pt"/>
                <w:lang w:eastAsia="ru-RU"/>
              </w:rPr>
              <w:t>- З</w:t>
            </w:r>
            <w:r>
              <w:rPr>
                <w:rStyle w:val="211pt"/>
                <w:lang w:eastAsia="ru-RU"/>
              </w:rPr>
              <w:t>иа</w:t>
            </w:r>
            <w:r w:rsidRPr="00AC426E">
              <w:rPr>
                <w:rStyle w:val="211pt"/>
                <w:lang w:eastAsia="ru-RU"/>
              </w:rPr>
              <w:t xml:space="preserve">тдинова </w:t>
            </w:r>
            <w:r>
              <w:rPr>
                <w:rStyle w:val="211pt"/>
              </w:rPr>
              <w:t>Ф.Х.</w:t>
            </w:r>
          </w:p>
          <w:p w:rsidR="000053DB" w:rsidRPr="001F0FB7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053DB">
        <w:trPr>
          <w:trHeight w:hRule="exact" w:val="835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3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11pt"/>
              </w:rPr>
              <w:t>БУнең МБ ФДБС таләпләреннән чыгып укыту- методик тәэмин ителүне анализлау.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>өлкән тәрбияче - Зиатдинова Ф.Х..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framePr w:w="10502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0053DB" w:rsidTr="00DB1B83">
        <w:trPr>
          <w:trHeight w:hRule="exact" w:val="1491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4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8" w:lineRule="exact"/>
              <w:jc w:val="left"/>
            </w:pPr>
            <w:r>
              <w:rPr>
                <w:rStyle w:val="211pt"/>
              </w:rPr>
              <w:t>БУ дә МБ ФДБС таләпләреннән чыгып предметара үстерелешле тирәлек булдыру.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rStyle w:val="211pt"/>
              </w:rPr>
            </w:pPr>
            <w:r>
              <w:rPr>
                <w:rStyle w:val="211pt"/>
              </w:rPr>
              <w:t xml:space="preserve">Балалар бакчасы мөдире – </w:t>
            </w:r>
            <w:r>
              <w:rPr>
                <w:rStyle w:val="211pt"/>
                <w:lang w:eastAsia="ru-RU"/>
              </w:rPr>
              <w:t>Хисамова А.М</w:t>
            </w:r>
            <w:r>
              <w:rPr>
                <w:rStyle w:val="211pt"/>
              </w:rPr>
              <w:t xml:space="preserve">., өлкән тәрбияче </w:t>
            </w:r>
            <w:r>
              <w:rPr>
                <w:rStyle w:val="211pt"/>
                <w:lang w:eastAsia="ru-RU"/>
              </w:rPr>
              <w:t>- Зиа</w:t>
            </w:r>
            <w:r w:rsidRPr="00AC426E">
              <w:rPr>
                <w:rStyle w:val="211pt"/>
                <w:lang w:eastAsia="ru-RU"/>
              </w:rPr>
              <w:t xml:space="preserve">тдинова </w:t>
            </w:r>
            <w:r>
              <w:rPr>
                <w:rStyle w:val="211pt"/>
              </w:rPr>
              <w:t>Ф.Х.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</w:tr>
      <w:tr w:rsidR="000053DB" w:rsidTr="00DB1B83">
        <w:trPr>
          <w:trHeight w:hRule="exact" w:val="1095"/>
          <w:jc w:val="center"/>
        </w:trPr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left"/>
            </w:pPr>
            <w:r>
              <w:rPr>
                <w:rStyle w:val="211pt"/>
              </w:rPr>
              <w:t>5</w:t>
            </w:r>
          </w:p>
        </w:tc>
        <w:tc>
          <w:tcPr>
            <w:tcW w:w="3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  <w:rPr>
                <w:rStyle w:val="211pt"/>
              </w:rPr>
            </w:pPr>
            <w:r>
              <w:rPr>
                <w:rStyle w:val="211pt"/>
              </w:rPr>
              <w:t>БУ дә МБ ФДБС таләпләреннән чыгып санитар-гигиеник, материаль-техник шартлар булдыру.</w:t>
            </w:r>
          </w:p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left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053DB" w:rsidRPr="00024959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rStyle w:val="211pt"/>
                <w:lang w:val="ru-RU"/>
              </w:rPr>
            </w:pPr>
            <w:r>
              <w:rPr>
                <w:rStyle w:val="211pt"/>
              </w:rPr>
              <w:t xml:space="preserve">Балалар бакчасы мөдире – </w:t>
            </w:r>
            <w:r>
              <w:rPr>
                <w:rStyle w:val="211pt"/>
                <w:lang w:eastAsia="ru-RU"/>
              </w:rPr>
              <w:t>Х</w:t>
            </w:r>
            <w:r>
              <w:rPr>
                <w:rStyle w:val="211pt"/>
                <w:lang w:val="ru-RU" w:eastAsia="ru-RU"/>
              </w:rPr>
              <w:t>исамова А.М.</w:t>
            </w:r>
          </w:p>
          <w:p w:rsidR="000053DB" w:rsidRPr="00024959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74" w:lineRule="exact"/>
              <w:jc w:val="center"/>
              <w:rPr>
                <w:lang w:val="ru-RU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053DB" w:rsidRDefault="000053DB">
            <w:pPr>
              <w:pStyle w:val="20"/>
              <w:framePr w:w="10502" w:wrap="notBeside" w:vAnchor="text" w:hAnchor="text" w:xAlign="center" w:y="1"/>
              <w:shd w:val="clear" w:color="auto" w:fill="auto"/>
              <w:spacing w:before="0" w:after="0" w:line="220" w:lineRule="exact"/>
              <w:jc w:val="center"/>
            </w:pPr>
            <w:r>
              <w:rPr>
                <w:rStyle w:val="211pt"/>
              </w:rPr>
              <w:t>+</w:t>
            </w:r>
          </w:p>
        </w:tc>
      </w:tr>
    </w:tbl>
    <w:p w:rsidR="000053DB" w:rsidRDefault="000053DB">
      <w:pPr>
        <w:framePr w:w="10502" w:wrap="notBeside" w:vAnchor="text" w:hAnchor="text" w:xAlign="center" w:y="1"/>
        <w:rPr>
          <w:sz w:val="2"/>
          <w:szCs w:val="2"/>
        </w:rPr>
      </w:pPr>
    </w:p>
    <w:p w:rsidR="000053DB" w:rsidRDefault="000053DB">
      <w:pPr>
        <w:rPr>
          <w:sz w:val="2"/>
          <w:szCs w:val="2"/>
        </w:rPr>
      </w:pPr>
    </w:p>
    <w:p w:rsidR="000053DB" w:rsidRDefault="000053DB">
      <w:pPr>
        <w:rPr>
          <w:sz w:val="2"/>
          <w:szCs w:val="2"/>
        </w:rPr>
      </w:pPr>
    </w:p>
    <w:sectPr w:rsidR="000053DB" w:rsidSect="00C71E5B">
      <w:pgSz w:w="11900" w:h="16840"/>
      <w:pgMar w:top="738" w:right="447" w:bottom="1085" w:left="95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53DB" w:rsidRDefault="000053DB">
      <w:r>
        <w:separator/>
      </w:r>
    </w:p>
  </w:endnote>
  <w:endnote w:type="continuationSeparator" w:id="0">
    <w:p w:rsidR="000053DB" w:rsidRDefault="000053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53DB" w:rsidRDefault="000053DB"/>
  </w:footnote>
  <w:footnote w:type="continuationSeparator" w:id="0">
    <w:p w:rsidR="000053DB" w:rsidRDefault="000053DB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BD479D"/>
    <w:multiLevelType w:val="multilevel"/>
    <w:tmpl w:val="3CC012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5E6A55E1"/>
    <w:multiLevelType w:val="multilevel"/>
    <w:tmpl w:val="BE684F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B5E8B"/>
    <w:rsid w:val="000053DB"/>
    <w:rsid w:val="00024959"/>
    <w:rsid w:val="000758CD"/>
    <w:rsid w:val="00165E48"/>
    <w:rsid w:val="001F0FB7"/>
    <w:rsid w:val="00202057"/>
    <w:rsid w:val="002533AE"/>
    <w:rsid w:val="0030262C"/>
    <w:rsid w:val="00371E61"/>
    <w:rsid w:val="00373AC9"/>
    <w:rsid w:val="003B31DE"/>
    <w:rsid w:val="005A3B65"/>
    <w:rsid w:val="005E2D06"/>
    <w:rsid w:val="005E424B"/>
    <w:rsid w:val="00643013"/>
    <w:rsid w:val="006D2263"/>
    <w:rsid w:val="006F2D68"/>
    <w:rsid w:val="007B16B9"/>
    <w:rsid w:val="007B1E41"/>
    <w:rsid w:val="007C365A"/>
    <w:rsid w:val="00822DFF"/>
    <w:rsid w:val="0087452C"/>
    <w:rsid w:val="00882FA2"/>
    <w:rsid w:val="008B4A44"/>
    <w:rsid w:val="008E31D0"/>
    <w:rsid w:val="00907F2B"/>
    <w:rsid w:val="0094699E"/>
    <w:rsid w:val="009D03F3"/>
    <w:rsid w:val="00A8119D"/>
    <w:rsid w:val="00A81DB2"/>
    <w:rsid w:val="00A85E4D"/>
    <w:rsid w:val="00AB5E8B"/>
    <w:rsid w:val="00AC426E"/>
    <w:rsid w:val="00B702B7"/>
    <w:rsid w:val="00C06D30"/>
    <w:rsid w:val="00C40619"/>
    <w:rsid w:val="00C71E5B"/>
    <w:rsid w:val="00CB0CAA"/>
    <w:rsid w:val="00D53CFB"/>
    <w:rsid w:val="00DB1B83"/>
    <w:rsid w:val="00DE5981"/>
    <w:rsid w:val="00E817E9"/>
    <w:rsid w:val="00ED4101"/>
    <w:rsid w:val="00F74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2D68"/>
    <w:pPr>
      <w:widowControl w:val="0"/>
    </w:pPr>
    <w:rPr>
      <w:color w:val="000000"/>
      <w:sz w:val="24"/>
      <w:szCs w:val="24"/>
      <w:lang w:val="tt-RU" w:eastAsia="tt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6F2D68"/>
    <w:rPr>
      <w:rFonts w:cs="Times New Roman"/>
      <w:color w:val="0066CC"/>
      <w:u w:val="single"/>
    </w:rPr>
  </w:style>
  <w:style w:type="character" w:customStyle="1" w:styleId="3">
    <w:name w:val="Основной текст (3)_"/>
    <w:basedOn w:val="DefaultParagraphFont"/>
    <w:link w:val="31"/>
    <w:uiPriority w:val="99"/>
    <w:locked/>
    <w:rsid w:val="006F2D68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3ArialNarrow">
    <w:name w:val="Основной текст (3) + Arial Narrow"/>
    <w:aliases w:val="Не полужирный,Курсив"/>
    <w:basedOn w:val="3"/>
    <w:uiPriority w:val="99"/>
    <w:rsid w:val="006F2D68"/>
    <w:rPr>
      <w:rFonts w:ascii="Arial Narrow" w:hAnsi="Arial Narrow" w:cs="Arial Narrow"/>
      <w:i/>
      <w:iCs/>
      <w:color w:val="000000"/>
      <w:spacing w:val="0"/>
      <w:w w:val="100"/>
      <w:position w:val="0"/>
      <w:lang w:val="tt-RU" w:eastAsia="tt-RU"/>
    </w:rPr>
  </w:style>
  <w:style w:type="character" w:customStyle="1" w:styleId="30">
    <w:name w:val="Основной текст (3)"/>
    <w:basedOn w:val="3"/>
    <w:uiPriority w:val="99"/>
    <w:rsid w:val="006F2D68"/>
    <w:rPr>
      <w:color w:val="000000"/>
      <w:spacing w:val="0"/>
      <w:w w:val="100"/>
      <w:position w:val="0"/>
      <w:u w:val="single"/>
      <w:lang w:val="tt-RU" w:eastAsia="tt-RU"/>
    </w:rPr>
  </w:style>
  <w:style w:type="character" w:customStyle="1" w:styleId="4">
    <w:name w:val="Основной текст (4)_"/>
    <w:basedOn w:val="DefaultParagraphFont"/>
    <w:link w:val="40"/>
    <w:uiPriority w:val="99"/>
    <w:locked/>
    <w:rsid w:val="006F2D68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2">
    <w:name w:val="Основной текст (2)_"/>
    <w:basedOn w:val="DefaultParagraphFont"/>
    <w:link w:val="20"/>
    <w:uiPriority w:val="99"/>
    <w:locked/>
    <w:rsid w:val="006F2D68"/>
    <w:rPr>
      <w:rFonts w:ascii="Times New Roman" w:hAnsi="Times New Roman" w:cs="Times New Roman"/>
      <w:sz w:val="28"/>
      <w:szCs w:val="28"/>
      <w:u w:val="none"/>
    </w:rPr>
  </w:style>
  <w:style w:type="character" w:customStyle="1" w:styleId="21">
    <w:name w:val="Основной текст (2) + Полужирный"/>
    <w:basedOn w:val="2"/>
    <w:uiPriority w:val="99"/>
    <w:rsid w:val="006F2D68"/>
    <w:rPr>
      <w:b/>
      <w:bCs/>
      <w:color w:val="000000"/>
      <w:spacing w:val="0"/>
      <w:w w:val="100"/>
      <w:position w:val="0"/>
      <w:lang w:val="tt-RU" w:eastAsia="tt-RU"/>
    </w:rPr>
  </w:style>
  <w:style w:type="character" w:customStyle="1" w:styleId="211pt">
    <w:name w:val="Основной текст (2) + 11 pt"/>
    <w:basedOn w:val="2"/>
    <w:uiPriority w:val="99"/>
    <w:rsid w:val="006F2D68"/>
    <w:rPr>
      <w:color w:val="000000"/>
      <w:spacing w:val="0"/>
      <w:w w:val="100"/>
      <w:position w:val="0"/>
      <w:sz w:val="22"/>
      <w:szCs w:val="22"/>
      <w:lang w:val="tt-RU" w:eastAsia="tt-RU"/>
    </w:rPr>
  </w:style>
  <w:style w:type="character" w:customStyle="1" w:styleId="211pt1">
    <w:name w:val="Основной текст (2) + 11 pt1"/>
    <w:aliases w:val="Полужирный"/>
    <w:basedOn w:val="2"/>
    <w:uiPriority w:val="99"/>
    <w:rsid w:val="006F2D68"/>
    <w:rPr>
      <w:b/>
      <w:bCs/>
      <w:color w:val="000000"/>
      <w:spacing w:val="0"/>
      <w:w w:val="100"/>
      <w:position w:val="0"/>
      <w:sz w:val="22"/>
      <w:szCs w:val="22"/>
      <w:lang w:val="tt-RU" w:eastAsia="tt-RU"/>
    </w:rPr>
  </w:style>
  <w:style w:type="paragraph" w:customStyle="1" w:styleId="31">
    <w:name w:val="Основной текст (3)1"/>
    <w:basedOn w:val="Normal"/>
    <w:link w:val="3"/>
    <w:uiPriority w:val="99"/>
    <w:rsid w:val="006F2D68"/>
    <w:pPr>
      <w:shd w:val="clear" w:color="auto" w:fill="FFFFFF"/>
      <w:spacing w:line="240" w:lineRule="exact"/>
    </w:pPr>
    <w:rPr>
      <w:rFonts w:ascii="Times New Roman" w:hAnsi="Times New Roman" w:cs="Times New Roman"/>
      <w:b/>
      <w:bCs/>
      <w:sz w:val="18"/>
      <w:szCs w:val="18"/>
    </w:rPr>
  </w:style>
  <w:style w:type="paragraph" w:customStyle="1" w:styleId="40">
    <w:name w:val="Основной текст (4)"/>
    <w:basedOn w:val="Normal"/>
    <w:link w:val="4"/>
    <w:uiPriority w:val="99"/>
    <w:rsid w:val="006F2D68"/>
    <w:pPr>
      <w:shd w:val="clear" w:color="auto" w:fill="FFFFFF"/>
      <w:spacing w:before="1320" w:line="336" w:lineRule="exact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Normal"/>
    <w:link w:val="2"/>
    <w:uiPriority w:val="99"/>
    <w:rsid w:val="006F2D68"/>
    <w:pPr>
      <w:shd w:val="clear" w:color="auto" w:fill="FFFFFF"/>
      <w:spacing w:before="300" w:after="300" w:line="326" w:lineRule="exact"/>
      <w:jc w:val="both"/>
    </w:pPr>
    <w:rPr>
      <w:rFonts w:ascii="Times New Roman" w:hAnsi="Times New Roman" w:cs="Times New Roman"/>
      <w:sz w:val="28"/>
      <w:szCs w:val="28"/>
    </w:rPr>
  </w:style>
  <w:style w:type="table" w:styleId="TableGrid">
    <w:name w:val="Table Grid"/>
    <w:basedOn w:val="TableNormal"/>
    <w:uiPriority w:val="99"/>
    <w:locked/>
    <w:rsid w:val="00B702B7"/>
    <w:pPr>
      <w:widowControl w:val="0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89</TotalTime>
  <Pages>5</Pages>
  <Words>1014</Words>
  <Characters>5786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Азат</dc:creator>
  <cp:keywords/>
  <dc:description/>
  <cp:lastModifiedBy>алсу</cp:lastModifiedBy>
  <cp:revision>22</cp:revision>
  <cp:lastPrinted>2015-02-25T11:53:00Z</cp:lastPrinted>
  <dcterms:created xsi:type="dcterms:W3CDTF">2015-01-11T12:17:00Z</dcterms:created>
  <dcterms:modified xsi:type="dcterms:W3CDTF">2015-09-08T16:25:00Z</dcterms:modified>
</cp:coreProperties>
</file>